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2F03D7" w14:textId="77777777" w:rsidR="001739BA" w:rsidRPr="001739BA" w:rsidRDefault="001739BA" w:rsidP="001739B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739BA">
        <w:rPr>
          <w:rFonts w:asciiTheme="majorBidi" w:hAnsiTheme="majorBidi" w:cstheme="majorBidi"/>
          <w:b/>
          <w:bCs/>
          <w:sz w:val="24"/>
          <w:szCs w:val="24"/>
        </w:rPr>
        <w:t xml:space="preserve">UNRECOGNIZED ISOLATED LEFT VENTRICULAR NONCOMPACTION PRESENTING AS STROKE IN A YOUNG WOMAN </w:t>
      </w:r>
    </w:p>
    <w:p w14:paraId="71B3262B" w14:textId="1F8249BC" w:rsidR="001739BA" w:rsidRPr="001739BA" w:rsidRDefault="001739BA" w:rsidP="001739B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739B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G.A. </w:t>
      </w:r>
      <w:proofErr w:type="spellStart"/>
      <w:r w:rsidRPr="001739BA">
        <w:rPr>
          <w:rFonts w:asciiTheme="majorBidi" w:hAnsiTheme="majorBidi" w:cstheme="majorBidi"/>
          <w:b/>
          <w:bCs/>
          <w:sz w:val="24"/>
          <w:szCs w:val="24"/>
          <w:u w:val="single"/>
        </w:rPr>
        <w:t>Baquero</w:t>
      </w:r>
      <w:proofErr w:type="spellEnd"/>
      <w:r w:rsidRPr="001739BA">
        <w:rPr>
          <w:rFonts w:asciiTheme="majorBidi" w:hAnsiTheme="majorBidi" w:cstheme="majorBidi"/>
          <w:sz w:val="24"/>
          <w:szCs w:val="24"/>
        </w:rPr>
        <w:t>, D</w:t>
      </w:r>
      <w:r>
        <w:rPr>
          <w:rFonts w:asciiTheme="majorBidi" w:hAnsiTheme="majorBidi" w:cstheme="majorBidi"/>
          <w:sz w:val="24"/>
          <w:szCs w:val="24"/>
        </w:rPr>
        <w:t>.</w:t>
      </w:r>
      <w:r w:rsidRPr="001739BA">
        <w:rPr>
          <w:rFonts w:asciiTheme="majorBidi" w:hAnsiTheme="majorBidi" w:cstheme="majorBidi"/>
          <w:sz w:val="24"/>
          <w:szCs w:val="24"/>
        </w:rPr>
        <w:t>J</w:t>
      </w:r>
      <w:r>
        <w:rPr>
          <w:rFonts w:asciiTheme="majorBidi" w:hAnsiTheme="majorBidi" w:cstheme="majorBidi"/>
          <w:sz w:val="24"/>
          <w:szCs w:val="24"/>
        </w:rPr>
        <w:t>.</w:t>
      </w:r>
      <w:r w:rsidRPr="001739B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739BA">
        <w:rPr>
          <w:rFonts w:asciiTheme="majorBidi" w:hAnsiTheme="majorBidi" w:cstheme="majorBidi"/>
          <w:sz w:val="24"/>
          <w:szCs w:val="24"/>
        </w:rPr>
        <w:t>Colegrove</w:t>
      </w:r>
      <w:proofErr w:type="spellEnd"/>
      <w:r w:rsidRPr="001739BA">
        <w:rPr>
          <w:rFonts w:asciiTheme="majorBidi" w:hAnsiTheme="majorBidi" w:cstheme="majorBidi"/>
          <w:sz w:val="24"/>
          <w:szCs w:val="24"/>
        </w:rPr>
        <w:t>, J</w:t>
      </w:r>
      <w:r>
        <w:rPr>
          <w:rFonts w:asciiTheme="majorBidi" w:hAnsiTheme="majorBidi" w:cstheme="majorBidi"/>
          <w:sz w:val="24"/>
          <w:szCs w:val="24"/>
        </w:rPr>
        <w:t>.</w:t>
      </w:r>
      <w:r w:rsidRPr="001739BA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.</w:t>
      </w:r>
      <w:bookmarkStart w:id="0" w:name="_GoBack"/>
      <w:bookmarkEnd w:id="0"/>
      <w:r w:rsidRPr="001739B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739BA">
        <w:rPr>
          <w:rFonts w:asciiTheme="majorBidi" w:hAnsiTheme="majorBidi" w:cstheme="majorBidi"/>
          <w:sz w:val="24"/>
          <w:szCs w:val="24"/>
        </w:rPr>
        <w:t>Banchs</w:t>
      </w:r>
      <w:proofErr w:type="spellEnd"/>
    </w:p>
    <w:p w14:paraId="00CC4260" w14:textId="1B2EA9E4" w:rsidR="001739BA" w:rsidRPr="001739BA" w:rsidRDefault="001739BA" w:rsidP="001739B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503820"/>
          <w:sz w:val="24"/>
          <w:szCs w:val="24"/>
        </w:rPr>
      </w:pPr>
      <w:r w:rsidRPr="001739BA">
        <w:rPr>
          <w:rFonts w:asciiTheme="majorBidi" w:hAnsiTheme="majorBidi" w:cstheme="majorBidi"/>
          <w:color w:val="000000"/>
          <w:sz w:val="24"/>
          <w:szCs w:val="24"/>
        </w:rPr>
        <w:t>Penn State College of Medicine. Hershey. PA. USA</w:t>
      </w:r>
    </w:p>
    <w:p w14:paraId="52F77171" w14:textId="77777777" w:rsidR="009C74A7" w:rsidRPr="001739BA" w:rsidRDefault="009C74A7" w:rsidP="001739BA">
      <w:pPr>
        <w:spacing w:after="0" w:line="240" w:lineRule="auto"/>
        <w:rPr>
          <w:rFonts w:asciiTheme="majorBidi" w:hAnsiTheme="majorBidi" w:cstheme="majorBidi"/>
          <w:bCs/>
          <w:sz w:val="24"/>
          <w:szCs w:val="24"/>
        </w:rPr>
      </w:pPr>
    </w:p>
    <w:p w14:paraId="02319FD5" w14:textId="77777777" w:rsidR="004675B4" w:rsidRPr="001739BA" w:rsidRDefault="009740B7" w:rsidP="001739B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39BA">
        <w:rPr>
          <w:rFonts w:asciiTheme="majorBidi" w:hAnsiTheme="majorBidi" w:cstheme="majorBidi"/>
          <w:sz w:val="24"/>
          <w:szCs w:val="24"/>
        </w:rPr>
        <w:t xml:space="preserve">Isolated left ventricular </w:t>
      </w:r>
      <w:proofErr w:type="spellStart"/>
      <w:r w:rsidRPr="001739BA">
        <w:rPr>
          <w:rFonts w:asciiTheme="majorBidi" w:hAnsiTheme="majorBidi" w:cstheme="majorBidi"/>
          <w:sz w:val="24"/>
          <w:szCs w:val="24"/>
        </w:rPr>
        <w:t>noncompaction</w:t>
      </w:r>
      <w:proofErr w:type="spellEnd"/>
      <w:r w:rsidRPr="001739BA">
        <w:rPr>
          <w:rFonts w:asciiTheme="majorBidi" w:hAnsiTheme="majorBidi" w:cstheme="majorBidi"/>
          <w:sz w:val="24"/>
          <w:szCs w:val="24"/>
        </w:rPr>
        <w:t xml:space="preserve"> (ILVNC) is a rare form of cardiomyopathy </w:t>
      </w:r>
      <w:r w:rsidR="004329C5" w:rsidRPr="001739BA">
        <w:rPr>
          <w:rFonts w:asciiTheme="majorBidi" w:hAnsiTheme="majorBidi" w:cstheme="majorBidi"/>
          <w:sz w:val="24"/>
          <w:szCs w:val="24"/>
        </w:rPr>
        <w:t>characterized by pro</w:t>
      </w:r>
      <w:r w:rsidRPr="001739BA">
        <w:rPr>
          <w:rFonts w:asciiTheme="majorBidi" w:hAnsiTheme="majorBidi" w:cstheme="majorBidi"/>
          <w:sz w:val="24"/>
          <w:szCs w:val="24"/>
        </w:rPr>
        <w:t xml:space="preserve">minent </w:t>
      </w:r>
      <w:r w:rsidR="00877325" w:rsidRPr="001739BA">
        <w:rPr>
          <w:rFonts w:asciiTheme="majorBidi" w:hAnsiTheme="majorBidi" w:cstheme="majorBidi"/>
          <w:sz w:val="24"/>
          <w:szCs w:val="24"/>
        </w:rPr>
        <w:t xml:space="preserve">left ventricular </w:t>
      </w:r>
      <w:proofErr w:type="spellStart"/>
      <w:r w:rsidRPr="001739BA">
        <w:rPr>
          <w:rFonts w:asciiTheme="majorBidi" w:hAnsiTheme="majorBidi" w:cstheme="majorBidi"/>
          <w:sz w:val="24"/>
          <w:szCs w:val="24"/>
        </w:rPr>
        <w:t>trabeculations</w:t>
      </w:r>
      <w:proofErr w:type="spellEnd"/>
      <w:r w:rsidRPr="001739BA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1739BA">
        <w:rPr>
          <w:rFonts w:asciiTheme="majorBidi" w:hAnsiTheme="majorBidi" w:cstheme="majorBidi"/>
          <w:sz w:val="24"/>
          <w:szCs w:val="24"/>
        </w:rPr>
        <w:t>inter</w:t>
      </w:r>
      <w:r w:rsidR="004329C5" w:rsidRPr="001739BA">
        <w:rPr>
          <w:rFonts w:asciiTheme="majorBidi" w:hAnsiTheme="majorBidi" w:cstheme="majorBidi"/>
          <w:sz w:val="24"/>
          <w:szCs w:val="24"/>
        </w:rPr>
        <w:t>trabecular</w:t>
      </w:r>
      <w:proofErr w:type="spellEnd"/>
      <w:r w:rsidR="004329C5" w:rsidRPr="001739BA">
        <w:rPr>
          <w:rFonts w:asciiTheme="majorBidi" w:hAnsiTheme="majorBidi" w:cstheme="majorBidi"/>
          <w:sz w:val="24"/>
          <w:szCs w:val="24"/>
        </w:rPr>
        <w:t xml:space="preserve"> recesses</w:t>
      </w:r>
      <w:r w:rsidRPr="001739BA">
        <w:rPr>
          <w:rFonts w:asciiTheme="majorBidi" w:hAnsiTheme="majorBidi" w:cstheme="majorBidi"/>
          <w:sz w:val="24"/>
          <w:szCs w:val="24"/>
        </w:rPr>
        <w:t xml:space="preserve">. Most common </w:t>
      </w:r>
      <w:r w:rsidRPr="001739BA">
        <w:rPr>
          <w:rFonts w:asciiTheme="majorBidi" w:hAnsiTheme="majorBidi" w:cstheme="majorBidi"/>
          <w:bCs/>
          <w:color w:val="000000"/>
          <w:sz w:val="24"/>
          <w:szCs w:val="24"/>
        </w:rPr>
        <w:t xml:space="preserve">clinical manifestations are severe systolic and diastolic dysfunction, conduction abnormalities and </w:t>
      </w:r>
      <w:proofErr w:type="spellStart"/>
      <w:r w:rsidRPr="001739BA">
        <w:rPr>
          <w:rFonts w:asciiTheme="majorBidi" w:hAnsiTheme="majorBidi" w:cstheme="majorBidi"/>
          <w:bCs/>
          <w:color w:val="000000"/>
          <w:sz w:val="24"/>
          <w:szCs w:val="24"/>
        </w:rPr>
        <w:t>cardioembolic</w:t>
      </w:r>
      <w:proofErr w:type="spellEnd"/>
      <w:r w:rsidRPr="001739BA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events. </w:t>
      </w:r>
      <w:r w:rsidR="007E0A9E" w:rsidRPr="001739BA">
        <w:rPr>
          <w:rFonts w:asciiTheme="majorBidi" w:hAnsiTheme="majorBidi" w:cstheme="majorBidi"/>
          <w:bCs/>
          <w:color w:val="000000"/>
          <w:sz w:val="24"/>
          <w:szCs w:val="24"/>
        </w:rPr>
        <w:t xml:space="preserve">Evidence based recommendations for the prevention of </w:t>
      </w:r>
      <w:r w:rsidR="007E0A9E" w:rsidRPr="001739BA">
        <w:rPr>
          <w:rFonts w:asciiTheme="majorBidi" w:hAnsiTheme="majorBidi" w:cstheme="majorBidi"/>
          <w:sz w:val="24"/>
          <w:szCs w:val="24"/>
        </w:rPr>
        <w:t>thromboembolic</w:t>
      </w:r>
      <w:r w:rsidRPr="001739BA">
        <w:rPr>
          <w:rFonts w:asciiTheme="majorBidi" w:hAnsiTheme="majorBidi" w:cstheme="majorBidi"/>
          <w:sz w:val="24"/>
          <w:szCs w:val="24"/>
        </w:rPr>
        <w:t xml:space="preserve"> events </w:t>
      </w:r>
      <w:r w:rsidR="007E0A9E" w:rsidRPr="001739BA">
        <w:rPr>
          <w:rFonts w:asciiTheme="majorBidi" w:hAnsiTheme="majorBidi" w:cstheme="majorBidi"/>
          <w:sz w:val="24"/>
          <w:szCs w:val="24"/>
        </w:rPr>
        <w:t xml:space="preserve">in ILVNC </w:t>
      </w:r>
      <w:proofErr w:type="gramStart"/>
      <w:r w:rsidR="007E0A9E" w:rsidRPr="001739BA">
        <w:rPr>
          <w:rFonts w:asciiTheme="majorBidi" w:hAnsiTheme="majorBidi" w:cstheme="majorBidi"/>
          <w:sz w:val="24"/>
          <w:szCs w:val="24"/>
        </w:rPr>
        <w:t>have</w:t>
      </w:r>
      <w:proofErr w:type="gramEnd"/>
      <w:r w:rsidRPr="001739BA">
        <w:rPr>
          <w:rFonts w:asciiTheme="majorBidi" w:hAnsiTheme="majorBidi" w:cstheme="majorBidi"/>
          <w:sz w:val="24"/>
          <w:szCs w:val="24"/>
        </w:rPr>
        <w:t xml:space="preserve"> not been established</w:t>
      </w:r>
      <w:r w:rsidR="00C905DA" w:rsidRPr="001739BA">
        <w:rPr>
          <w:rFonts w:asciiTheme="majorBidi" w:hAnsiTheme="majorBidi" w:cstheme="majorBidi"/>
          <w:sz w:val="24"/>
          <w:szCs w:val="24"/>
        </w:rPr>
        <w:t xml:space="preserve">. </w:t>
      </w:r>
      <w:r w:rsidRPr="001739BA">
        <w:rPr>
          <w:rFonts w:asciiTheme="majorBidi" w:hAnsiTheme="majorBidi" w:cstheme="majorBidi"/>
          <w:sz w:val="24"/>
          <w:szCs w:val="24"/>
        </w:rPr>
        <w:t xml:space="preserve">We </w:t>
      </w:r>
      <w:r w:rsidR="007E0A9E" w:rsidRPr="001739BA">
        <w:rPr>
          <w:rFonts w:asciiTheme="majorBidi" w:hAnsiTheme="majorBidi" w:cstheme="majorBidi"/>
          <w:sz w:val="24"/>
          <w:szCs w:val="24"/>
        </w:rPr>
        <w:t>report</w:t>
      </w:r>
      <w:r w:rsidRPr="001739BA">
        <w:rPr>
          <w:rFonts w:asciiTheme="majorBidi" w:hAnsiTheme="majorBidi" w:cstheme="majorBidi"/>
          <w:sz w:val="24"/>
          <w:szCs w:val="24"/>
        </w:rPr>
        <w:t xml:space="preserve"> the case of a young woman </w:t>
      </w:r>
      <w:r w:rsidR="00877325" w:rsidRPr="001739BA">
        <w:rPr>
          <w:rFonts w:asciiTheme="majorBidi" w:hAnsiTheme="majorBidi" w:cstheme="majorBidi"/>
          <w:sz w:val="24"/>
          <w:szCs w:val="24"/>
        </w:rPr>
        <w:t>initially diagnosed with</w:t>
      </w:r>
      <w:r w:rsidRPr="001739BA">
        <w:rPr>
          <w:rFonts w:asciiTheme="majorBidi" w:hAnsiTheme="majorBidi" w:cstheme="majorBidi"/>
          <w:sz w:val="24"/>
          <w:szCs w:val="24"/>
        </w:rPr>
        <w:t xml:space="preserve"> hypertrophic cardiomyopathy (HCM) </w:t>
      </w:r>
      <w:r w:rsidR="00537A7F" w:rsidRPr="001739BA">
        <w:rPr>
          <w:rFonts w:asciiTheme="majorBidi" w:hAnsiTheme="majorBidi" w:cstheme="majorBidi"/>
          <w:sz w:val="24"/>
          <w:szCs w:val="24"/>
        </w:rPr>
        <w:t xml:space="preserve">without systolic dysfunction </w:t>
      </w:r>
      <w:r w:rsidRPr="001739BA">
        <w:rPr>
          <w:rFonts w:asciiTheme="majorBidi" w:hAnsiTheme="majorBidi" w:cstheme="majorBidi"/>
          <w:sz w:val="24"/>
          <w:szCs w:val="24"/>
        </w:rPr>
        <w:t xml:space="preserve">who presented with left hemiparesis </w:t>
      </w:r>
      <w:r w:rsidR="00877325" w:rsidRPr="001739BA">
        <w:rPr>
          <w:rFonts w:asciiTheme="majorBidi" w:hAnsiTheme="majorBidi" w:cstheme="majorBidi"/>
          <w:sz w:val="24"/>
          <w:szCs w:val="24"/>
        </w:rPr>
        <w:t>due to</w:t>
      </w:r>
      <w:r w:rsidRPr="001739BA">
        <w:rPr>
          <w:rFonts w:asciiTheme="majorBidi" w:hAnsiTheme="majorBidi" w:cstheme="majorBidi"/>
          <w:sz w:val="24"/>
          <w:szCs w:val="24"/>
        </w:rPr>
        <w:t xml:space="preserve"> a large right hemispheric ischem</w:t>
      </w:r>
      <w:r w:rsidR="00877325" w:rsidRPr="001739BA">
        <w:rPr>
          <w:rFonts w:asciiTheme="majorBidi" w:hAnsiTheme="majorBidi" w:cstheme="majorBidi"/>
          <w:sz w:val="24"/>
          <w:szCs w:val="24"/>
        </w:rPr>
        <w:t xml:space="preserve">ic stroke, later diagnosed with </w:t>
      </w:r>
      <w:r w:rsidRPr="001739BA">
        <w:rPr>
          <w:rFonts w:asciiTheme="majorBidi" w:hAnsiTheme="majorBidi" w:cstheme="majorBidi"/>
          <w:sz w:val="24"/>
          <w:szCs w:val="24"/>
        </w:rPr>
        <w:t>ILVNC.</w:t>
      </w:r>
    </w:p>
    <w:p w14:paraId="785E33C5" w14:textId="77777777" w:rsidR="00CE6949" w:rsidRPr="001739BA" w:rsidRDefault="00CE6949" w:rsidP="001739B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39BA">
        <w:rPr>
          <w:rFonts w:asciiTheme="majorBidi" w:hAnsiTheme="majorBidi" w:cstheme="majorBidi"/>
          <w:noProof/>
          <w:sz w:val="24"/>
          <w:szCs w:val="24"/>
          <w:lang w:bidi="he-IL"/>
        </w:rPr>
        <mc:AlternateContent>
          <mc:Choice Requires="wpg">
            <w:drawing>
              <wp:inline distT="0" distB="0" distL="0" distR="0" wp14:anchorId="61964EBB" wp14:editId="6541EF5F">
                <wp:extent cx="3314700" cy="2609850"/>
                <wp:effectExtent l="0" t="0" r="0" b="0"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2609850"/>
                          <a:chOff x="3491240" y="1482120"/>
                          <a:chExt cx="3352800" cy="29718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3491240" y="1482120"/>
                            <a:ext cx="3352800" cy="29718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949105" w14:textId="77777777" w:rsidR="00CE6949" w:rsidRDefault="00CE6949" w:rsidP="00CE6949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333" r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220" y="2820101"/>
                            <a:ext cx="1676400" cy="162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8333" r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500" y="2806141"/>
                            <a:ext cx="1676400" cy="162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81" t="11183" b="3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3600" y="1544360"/>
                            <a:ext cx="1336700" cy="131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415" r="3323" b="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980" y="1544360"/>
                            <a:ext cx="1267480" cy="124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3491240" y="1482120"/>
                            <a:ext cx="29367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BCFC92" w14:textId="77777777" w:rsidR="00CE6949" w:rsidRDefault="00CE6949" w:rsidP="00CE69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5194344" y="1482700"/>
                            <a:ext cx="28565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5047F7" w14:textId="77777777" w:rsidR="00CE6949" w:rsidRDefault="00CE6949" w:rsidP="00CE69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491240" y="2864703"/>
                            <a:ext cx="27924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BF730" w14:textId="77777777" w:rsidR="00CE6949" w:rsidRDefault="00CE6949" w:rsidP="00CE69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5201960" y="2864703"/>
                            <a:ext cx="29848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3A86A5" w14:textId="77777777" w:rsidR="00CE6949" w:rsidRDefault="00CE6949" w:rsidP="00CE69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261pt;height:205.5pt;mso-position-horizontal-relative:char;mso-position-vertical-relative:line" coordorigin="34912,14821" coordsize="33528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gMAgMAoPAIDAIDAKDwCAwCAwCg8AgMAgMAoPA&#10;IDAIDAKDwCAwCAwCg8AgMAgMAoPAIDAIDAKDwCAwCAwCg8AgMAgMAoPAIDAIDAKDwCAwCAwCg8Ag&#10;MAgMAoPAIDAIDAKDwCAwCAwCg8AgMAgMAoPAIDAIDAKDwCAwCAwCg8AgMAgMAoPAIDAIDAKDwCAw&#10;CAwCg8AgMAgMAoPA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">
                <v:rect id="Rectangle 3" o:spid="_x0000_s1027" style="position:absolute;left:34912;top:14821;width:33528;height:29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mn8AA&#10;AADaAAAADwAAAGRycy9kb3ducmV2LnhtbESPQYvCMBSE74L/ITzBm6auIGs1iojCnhbsinh8NM+m&#10;tHkpTaz1328EweMwM98w621va9FR60vHCmbTBARx7nTJhYLz33HyDcIHZI21Y1LwJA/bzXCwxlS7&#10;B5+oy0IhIoR9igpMCE0qpc8NWfRT1xBH7+ZaiyHKtpC6xUeE21p+JclCWiw5LhhsaG8or7K7VVBc&#10;j4eurwy5k59n96pZnn8vWqnxqN+tQATqwyf8bv9oBXN4XYk3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cmn8AAAADaAAAADwAAAAAAAAAAAAAAAACYAgAAZHJzL2Rvd25y&#10;ZXYueG1sUEsFBgAAAAAEAAQA9QAAAIUDAAAAAA==&#10;" fillcolor="black [3213]" stroked="f" strokeweight="2pt">
                  <v:textbox>
                    <w:txbxContent>
                      <w:p w14:paraId="5E949105" w14:textId="77777777" w:rsidR="00CE6949" w:rsidRDefault="00CE6949" w:rsidP="00CE6949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4982;top:28201;width:16764;height:1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wGnvCAAAA2gAAAA8AAABkcnMvZG93bnJldi54bWxEj19rwjAUxd+FfYdwBd9m6ijDVaM4h2wo&#10;wlrF50tzbYvNTWli2337ZTDw8XD+/DjL9WBq0VHrKssKZtMIBHFudcWFgvNp9zwH4TyyxtoyKfgh&#10;B+vV02iJibY9p9RlvhBhhF2CCkrvm0RKl5dk0E1tQxy8q20N+iDbQuoW+zBuavkSRa/SYMWBUGJD&#10;25LyW3Y3gXv5/jzoeH9P398izvcfx3h71UpNxsNmAcLT4B/h//aXVhDD35Vw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cBp7wgAAANoAAAAPAAAAAAAAAAAAAAAAAJ8C&#10;AABkcnMvZG93bnJldi54bWxQSwUGAAAAAAQABAD3AAAAjgMAAAAA&#10;">
                  <v:imagedata r:id="rId11" o:title="" cropleft="5461f" cropright="5461f"/>
                </v:shape>
                <v:shape id="Picture 5" o:spid="_x0000_s1029" type="#_x0000_t75" style="position:absolute;left:51595;top:28061;width:16764;height:1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07fAAAAA2gAAAA8AAABkcnMvZG93bnJldi54bWxEj9FqAjEURN8L/YdwC32rWS2KbI0igti+&#10;6eoHXJLrZunmJm5SjX9vCoU+DjNzhlmssuvFlYbYeVYwHlUgiLU3HbcKTsft2xxETMgGe8+k4E4R&#10;VsvnpwXWxt/4QNcmtaJAONaowKYUaimjtuQwjnwgLt7ZDw5TkUMrzYC3Ane9nFTVTDrsuCxYDLSx&#10;pL+bH6fA7fbNu896F6v2YrvzV2iyDkq9vuT1B4hEOf2H/9qfRsEUfq+UGyC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PTt8AAAADaAAAADwAAAAAAAAAAAAAAAACfAgAA&#10;ZHJzL2Rvd25yZXYueG1sUEsFBgAAAAAEAAQA9wAAAIwDAAAAAA==&#10;">
                  <v:imagedata r:id="rId12" o:title="" cropleft="5461f" cropright="5461f"/>
                </v:shape>
                <v:shape id="Picture 6" o:spid="_x0000_s1030" type="#_x0000_t75" style="position:absolute;left:38036;top:15443;width:13367;height:13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cqHDAAAA2gAAAA8AAABkcnMvZG93bnJldi54bWxEj0FrwkAUhO+C/2F5Qm+6sYcgqasUQRQC&#10;hSRK29sz+0xCs29Ddqvx37uC4HGYmW+Y5XowrbhQ7xrLCuazCARxaXXDlYJDsZ0uQDiPrLG1TApu&#10;5GC9Go+WmGh75Ywuua9EgLBLUEHtfZdI6cqaDLqZ7YiDd7a9QR9kX0nd4zXATSvfoyiWBhsOCzV2&#10;tKmp/Mv/jYKvU3vMtul3urMm2xR02Ffy90ept8nw+QHC0+Bf4Wd7rxXE8LgSbo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tyocMAAADaAAAADwAAAAAAAAAAAAAAAACf&#10;AgAAZHJzL2Rvd25yZXYueG1sUEsFBgAAAAAEAAQA9wAAAI8DAAAAAA==&#10;">
                  <v:imagedata r:id="rId13" o:title="" croptop="7329f" cropbottom="2188f" cropleft="643f"/>
                </v:shape>
                <v:shape id="Picture 7" o:spid="_x0000_s1031" type="#_x0000_t75" style="position:absolute;left:54869;top:15443;width:12675;height:12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AxurDAAAA2gAAAA8AAABkcnMvZG93bnJldi54bWxEj1FrwjAUhd8H/odwB3ub6TbopBplCB0i&#10;sqEbiG+X5tqENTelibX++0UQfDycc77DmS0G14ieumA9K3gZZyCIK68t1wp+f8rnCYgQkTU2nknB&#10;hQIs5qOHGRban3lL/S7WIkE4FKjAxNgWUobKkMMw9i1x8o6+cxiT7GqpOzwnuGvka5bl0qHltGCw&#10;paWh6m93cgqsyQ/bt8v6s914/sq/9xM7lEGpp8fhYwoi0hDv4Vt7pRW8w/VKug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DG6sMAAADaAAAADwAAAAAAAAAAAAAAAACf&#10;AgAAZHJzL2Rvd25yZXYueG1sUEsFBgAAAAAEAAQA9wAAAI8DAAAAAA==&#10;">
                  <v:imagedata r:id="rId14" o:title="" cropbottom="643f" cropleft="3549f" cropright="217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34912;top:14821;width:2937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14:paraId="30BCFC92" w14:textId="77777777" w:rsidR="00CE6949" w:rsidRDefault="00CE6949" w:rsidP="00CE69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9" o:spid="_x0000_s1033" type="#_x0000_t202" style="position:absolute;left:51943;top:14827;width:2857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7A5047F7" w14:textId="77777777" w:rsidR="00CE6949" w:rsidRDefault="00CE6949" w:rsidP="00CE69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10" o:spid="_x0000_s1034" type="#_x0000_t202" style="position:absolute;left:34912;top:28647;width:2792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6D8BF730" w14:textId="77777777" w:rsidR="00CE6949" w:rsidRDefault="00CE6949" w:rsidP="00CE69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11" o:spid="_x0000_s1035" type="#_x0000_t202" style="position:absolute;left:52019;top:28647;width:2985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5B3A86A5" w14:textId="77777777" w:rsidR="00CE6949" w:rsidRDefault="00CE6949" w:rsidP="00CE69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88688D" w14:textId="77777777" w:rsidR="001739BA" w:rsidRPr="001739BA" w:rsidRDefault="009740B7" w:rsidP="001739B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 w:themeColor="text1"/>
          <w:sz w:val="24"/>
          <w:szCs w:val="24"/>
        </w:rPr>
      </w:pPr>
      <w:r w:rsidRPr="001739BA">
        <w:rPr>
          <w:rFonts w:asciiTheme="majorBidi" w:hAnsiTheme="majorBidi" w:cstheme="majorBidi"/>
          <w:sz w:val="24"/>
          <w:szCs w:val="24"/>
        </w:rPr>
        <w:t xml:space="preserve">A 30-year-old female with a previous </w:t>
      </w:r>
      <w:r w:rsidR="00877325" w:rsidRPr="001739BA">
        <w:rPr>
          <w:rFonts w:asciiTheme="majorBidi" w:hAnsiTheme="majorBidi" w:cstheme="majorBidi"/>
          <w:sz w:val="24"/>
          <w:szCs w:val="24"/>
        </w:rPr>
        <w:t>diagnosis</w:t>
      </w:r>
      <w:r w:rsidRPr="001739BA">
        <w:rPr>
          <w:rFonts w:asciiTheme="majorBidi" w:hAnsiTheme="majorBidi" w:cstheme="majorBidi"/>
          <w:sz w:val="24"/>
          <w:szCs w:val="24"/>
        </w:rPr>
        <w:t xml:space="preserve"> of HCM </w:t>
      </w:r>
      <w:r w:rsidR="0013277C" w:rsidRPr="001739BA">
        <w:rPr>
          <w:rFonts w:asciiTheme="majorBidi" w:hAnsiTheme="majorBidi" w:cstheme="majorBidi"/>
          <w:sz w:val="24"/>
          <w:szCs w:val="24"/>
        </w:rPr>
        <w:t xml:space="preserve">and </w:t>
      </w:r>
      <w:r w:rsidRPr="001739BA">
        <w:rPr>
          <w:rFonts w:asciiTheme="majorBidi" w:hAnsiTheme="majorBidi" w:cstheme="majorBidi"/>
          <w:sz w:val="24"/>
          <w:szCs w:val="24"/>
        </w:rPr>
        <w:t xml:space="preserve">an </w:t>
      </w:r>
      <w:r w:rsidRPr="001739BA">
        <w:rPr>
          <w:rFonts w:asciiTheme="majorBidi" w:hAnsiTheme="majorBidi" w:cstheme="majorBidi"/>
          <w:color w:val="000000"/>
          <w:sz w:val="24"/>
          <w:szCs w:val="24"/>
        </w:rPr>
        <w:t xml:space="preserve">implantable </w:t>
      </w:r>
      <w:proofErr w:type="spellStart"/>
      <w:r w:rsidRPr="001739BA">
        <w:rPr>
          <w:rFonts w:asciiTheme="majorBidi" w:hAnsiTheme="majorBidi" w:cstheme="majorBidi"/>
          <w:color w:val="000000"/>
          <w:sz w:val="24"/>
          <w:szCs w:val="24"/>
        </w:rPr>
        <w:t>cardioverter</w:t>
      </w:r>
      <w:proofErr w:type="spellEnd"/>
      <w:r w:rsidRPr="001739BA">
        <w:rPr>
          <w:rFonts w:asciiTheme="majorBidi" w:hAnsiTheme="majorBidi" w:cstheme="majorBidi"/>
          <w:color w:val="000000"/>
          <w:sz w:val="24"/>
          <w:szCs w:val="24"/>
        </w:rPr>
        <w:t xml:space="preserve"> defibrillator </w:t>
      </w:r>
      <w:r w:rsidRPr="001739BA">
        <w:rPr>
          <w:rFonts w:asciiTheme="majorBidi" w:hAnsiTheme="majorBidi" w:cstheme="majorBidi"/>
          <w:sz w:val="24"/>
          <w:szCs w:val="24"/>
        </w:rPr>
        <w:t>(ICD) for primary prevention</w:t>
      </w:r>
      <w:r w:rsidR="001A303D" w:rsidRPr="001739BA">
        <w:rPr>
          <w:rFonts w:asciiTheme="majorBidi" w:hAnsiTheme="majorBidi" w:cstheme="majorBidi"/>
          <w:sz w:val="24"/>
          <w:szCs w:val="24"/>
        </w:rPr>
        <w:t xml:space="preserve"> </w:t>
      </w:r>
      <w:r w:rsidR="00877325" w:rsidRPr="001739BA">
        <w:rPr>
          <w:rFonts w:asciiTheme="majorBidi" w:hAnsiTheme="majorBidi" w:cstheme="majorBidi"/>
          <w:sz w:val="24"/>
          <w:szCs w:val="24"/>
        </w:rPr>
        <w:t>presented</w:t>
      </w:r>
      <w:r w:rsidRPr="001739BA">
        <w:rPr>
          <w:rFonts w:asciiTheme="majorBidi" w:hAnsiTheme="majorBidi" w:cstheme="majorBidi"/>
          <w:sz w:val="24"/>
          <w:szCs w:val="24"/>
        </w:rPr>
        <w:t xml:space="preserve"> with complaints of left sided weakness and slurred speech. The patient was diagnosed with an ischemic right caudate/</w:t>
      </w:r>
      <w:proofErr w:type="spellStart"/>
      <w:r w:rsidRPr="001739BA">
        <w:rPr>
          <w:rFonts w:asciiTheme="majorBidi" w:hAnsiTheme="majorBidi" w:cstheme="majorBidi"/>
          <w:sz w:val="24"/>
          <w:szCs w:val="24"/>
        </w:rPr>
        <w:t>lentiform</w:t>
      </w:r>
      <w:proofErr w:type="spellEnd"/>
      <w:r w:rsidRPr="001739BA">
        <w:rPr>
          <w:rFonts w:asciiTheme="majorBidi" w:hAnsiTheme="majorBidi" w:cstheme="majorBidi"/>
          <w:sz w:val="24"/>
          <w:szCs w:val="24"/>
        </w:rPr>
        <w:t xml:space="preserve"> </w:t>
      </w:r>
      <w:r w:rsidR="00877325" w:rsidRPr="001739BA">
        <w:rPr>
          <w:rFonts w:asciiTheme="majorBidi" w:hAnsiTheme="majorBidi" w:cstheme="majorBidi"/>
          <w:sz w:val="24"/>
          <w:szCs w:val="24"/>
        </w:rPr>
        <w:t xml:space="preserve">infarct, compatible with a </w:t>
      </w:r>
      <w:proofErr w:type="spellStart"/>
      <w:r w:rsidRPr="001739BA">
        <w:rPr>
          <w:rFonts w:asciiTheme="majorBidi" w:hAnsiTheme="majorBidi" w:cstheme="majorBidi"/>
          <w:bCs/>
          <w:color w:val="000000" w:themeColor="text1"/>
          <w:sz w:val="24"/>
          <w:szCs w:val="24"/>
        </w:rPr>
        <w:t>cardioembolic</w:t>
      </w:r>
      <w:proofErr w:type="spellEnd"/>
      <w:r w:rsidR="00877325" w:rsidRPr="001739BA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stroke</w:t>
      </w:r>
      <w:r w:rsidRPr="001739BA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. </w:t>
      </w:r>
    </w:p>
    <w:p w14:paraId="15BCE569" w14:textId="3E1FC6BC" w:rsidR="00270826" w:rsidRPr="001739BA" w:rsidRDefault="009740B7" w:rsidP="001739B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1739BA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A Transthoracic echocardiogram (TTE) showed a thickened left ventricle with </w:t>
      </w:r>
      <w:r w:rsidRPr="001739BA">
        <w:rPr>
          <w:rFonts w:asciiTheme="majorBidi" w:hAnsiTheme="majorBidi" w:cstheme="majorBidi"/>
          <w:sz w:val="24"/>
          <w:szCs w:val="24"/>
        </w:rPr>
        <w:t xml:space="preserve">marked </w:t>
      </w:r>
      <w:proofErr w:type="spellStart"/>
      <w:r w:rsidRPr="001739BA">
        <w:rPr>
          <w:rFonts w:asciiTheme="majorBidi" w:hAnsiTheme="majorBidi" w:cstheme="majorBidi"/>
          <w:sz w:val="24"/>
          <w:szCs w:val="24"/>
        </w:rPr>
        <w:t>noncompaction</w:t>
      </w:r>
      <w:proofErr w:type="spellEnd"/>
      <w:r w:rsidRPr="001739BA">
        <w:rPr>
          <w:rFonts w:asciiTheme="majorBidi" w:hAnsiTheme="majorBidi" w:cstheme="majorBidi"/>
          <w:sz w:val="24"/>
          <w:szCs w:val="24"/>
        </w:rPr>
        <w:t xml:space="preserve"> of the </w:t>
      </w:r>
      <w:proofErr w:type="spellStart"/>
      <w:r w:rsidRPr="001739BA">
        <w:rPr>
          <w:rFonts w:asciiTheme="majorBidi" w:hAnsiTheme="majorBidi" w:cstheme="majorBidi"/>
          <w:sz w:val="24"/>
          <w:szCs w:val="24"/>
        </w:rPr>
        <w:t>postero</w:t>
      </w:r>
      <w:proofErr w:type="spellEnd"/>
      <w:r w:rsidRPr="001739BA">
        <w:rPr>
          <w:rFonts w:asciiTheme="majorBidi" w:hAnsiTheme="majorBidi" w:cstheme="majorBidi"/>
          <w:sz w:val="24"/>
          <w:szCs w:val="24"/>
        </w:rPr>
        <w:t>-lateral walls and moderately reduced systolic function</w:t>
      </w:r>
      <w:r w:rsidR="00A24BC7" w:rsidRPr="001739BA">
        <w:rPr>
          <w:rFonts w:asciiTheme="majorBidi" w:hAnsiTheme="majorBidi" w:cstheme="majorBidi"/>
          <w:sz w:val="24"/>
          <w:szCs w:val="24"/>
        </w:rPr>
        <w:t xml:space="preserve"> (</w:t>
      </w:r>
      <w:r w:rsidR="0013277C" w:rsidRPr="001739BA">
        <w:rPr>
          <w:rFonts w:asciiTheme="majorBidi" w:hAnsiTheme="majorBidi" w:cstheme="majorBidi"/>
          <w:sz w:val="24"/>
          <w:szCs w:val="24"/>
        </w:rPr>
        <w:t>EF</w:t>
      </w:r>
      <w:r w:rsidRPr="001739BA">
        <w:rPr>
          <w:rFonts w:asciiTheme="majorBidi" w:hAnsiTheme="majorBidi" w:cstheme="majorBidi"/>
          <w:sz w:val="24"/>
          <w:szCs w:val="24"/>
        </w:rPr>
        <w:t xml:space="preserve"> 40%</w:t>
      </w:r>
      <w:r w:rsidR="00A24BC7" w:rsidRPr="001739BA">
        <w:rPr>
          <w:rFonts w:asciiTheme="majorBidi" w:hAnsiTheme="majorBidi" w:cstheme="majorBidi"/>
          <w:sz w:val="24"/>
          <w:szCs w:val="24"/>
        </w:rPr>
        <w:t>)</w:t>
      </w:r>
      <w:r w:rsidR="00877325" w:rsidRPr="001739BA">
        <w:rPr>
          <w:rFonts w:asciiTheme="majorBidi" w:hAnsiTheme="majorBidi" w:cstheme="majorBidi"/>
          <w:sz w:val="24"/>
          <w:szCs w:val="24"/>
        </w:rPr>
        <w:t>. ICD</w:t>
      </w:r>
      <w:r w:rsidRPr="001739BA">
        <w:rPr>
          <w:rFonts w:asciiTheme="majorBidi" w:hAnsiTheme="majorBidi" w:cstheme="majorBidi"/>
          <w:sz w:val="24"/>
          <w:szCs w:val="24"/>
        </w:rPr>
        <w:t xml:space="preserve"> </w:t>
      </w:r>
      <w:r w:rsidR="00877325" w:rsidRPr="001739BA">
        <w:rPr>
          <w:rFonts w:asciiTheme="majorBidi" w:hAnsiTheme="majorBidi" w:cstheme="majorBidi"/>
          <w:sz w:val="24"/>
          <w:szCs w:val="24"/>
        </w:rPr>
        <w:t xml:space="preserve">interrogation </w:t>
      </w:r>
      <w:r w:rsidRPr="001739BA">
        <w:rPr>
          <w:rFonts w:asciiTheme="majorBidi" w:hAnsiTheme="majorBidi" w:cstheme="majorBidi"/>
          <w:sz w:val="24"/>
          <w:szCs w:val="24"/>
        </w:rPr>
        <w:t xml:space="preserve">showed no arrhythmias or device therapies. The stroke was thought to be a consequence of her ILVNC and reduced </w:t>
      </w:r>
      <w:r w:rsidR="00877325" w:rsidRPr="001739BA">
        <w:rPr>
          <w:rFonts w:asciiTheme="majorBidi" w:hAnsiTheme="majorBidi" w:cstheme="majorBidi"/>
          <w:sz w:val="24"/>
          <w:szCs w:val="24"/>
        </w:rPr>
        <w:t>systolic dysfunction. The</w:t>
      </w:r>
      <w:r w:rsidRPr="001739BA">
        <w:rPr>
          <w:rFonts w:asciiTheme="majorBidi" w:hAnsiTheme="majorBidi" w:cstheme="majorBidi"/>
          <w:sz w:val="24"/>
          <w:szCs w:val="24"/>
        </w:rPr>
        <w:t xml:space="preserve"> patient was started on anticoagulation. </w:t>
      </w:r>
    </w:p>
    <w:p w14:paraId="0DAA2D11" w14:textId="77777777" w:rsidR="00A21A8F" w:rsidRPr="001739BA" w:rsidRDefault="00C243C9" w:rsidP="001739BA">
      <w:pPr>
        <w:pStyle w:val="Normal0"/>
        <w:tabs>
          <w:tab w:val="left" w:pos="16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</w:rPr>
      </w:pPr>
      <w:r w:rsidRPr="001739BA">
        <w:rPr>
          <w:rFonts w:asciiTheme="majorBidi" w:hAnsiTheme="majorBidi" w:cstheme="majorBidi"/>
          <w:color w:val="000000"/>
        </w:rPr>
        <w:t xml:space="preserve">ILVNC </w:t>
      </w:r>
      <w:r w:rsidR="00877325" w:rsidRPr="001739BA">
        <w:rPr>
          <w:rFonts w:asciiTheme="majorBidi" w:hAnsiTheme="majorBidi" w:cstheme="majorBidi"/>
          <w:color w:val="000000"/>
        </w:rPr>
        <w:t xml:space="preserve">is a rare entity often </w:t>
      </w:r>
      <w:r w:rsidR="008A5F7D" w:rsidRPr="001739BA">
        <w:rPr>
          <w:rFonts w:asciiTheme="majorBidi" w:hAnsiTheme="majorBidi" w:cstheme="majorBidi"/>
          <w:color w:val="000000"/>
        </w:rPr>
        <w:t>unrecognized</w:t>
      </w:r>
      <w:r w:rsidR="007E0A9E" w:rsidRPr="001739BA">
        <w:rPr>
          <w:rFonts w:asciiTheme="majorBidi" w:hAnsiTheme="majorBidi" w:cstheme="majorBidi"/>
          <w:color w:val="000000"/>
        </w:rPr>
        <w:t xml:space="preserve">, </w:t>
      </w:r>
      <w:r w:rsidR="008A5F7D" w:rsidRPr="001739BA">
        <w:rPr>
          <w:rFonts w:asciiTheme="majorBidi" w:hAnsiTheme="majorBidi" w:cstheme="majorBidi"/>
          <w:color w:val="000000"/>
        </w:rPr>
        <w:t>mis</w:t>
      </w:r>
      <w:r w:rsidR="007E0A9E" w:rsidRPr="001739BA">
        <w:rPr>
          <w:rFonts w:asciiTheme="majorBidi" w:hAnsiTheme="majorBidi" w:cstheme="majorBidi"/>
          <w:color w:val="000000"/>
        </w:rPr>
        <w:t xml:space="preserve">diagnosed </w:t>
      </w:r>
      <w:r w:rsidR="008A5F7D" w:rsidRPr="001739BA">
        <w:rPr>
          <w:rFonts w:asciiTheme="majorBidi" w:hAnsiTheme="majorBidi" w:cstheme="majorBidi"/>
          <w:color w:val="000000"/>
        </w:rPr>
        <w:t xml:space="preserve">as </w:t>
      </w:r>
      <w:r w:rsidR="007E0A9E" w:rsidRPr="001739BA">
        <w:rPr>
          <w:rFonts w:asciiTheme="majorBidi" w:hAnsiTheme="majorBidi" w:cstheme="majorBidi"/>
          <w:color w:val="000000"/>
        </w:rPr>
        <w:t>or coexistent with HCM</w:t>
      </w:r>
      <w:r w:rsidRPr="001739BA">
        <w:rPr>
          <w:rFonts w:asciiTheme="majorBidi" w:hAnsiTheme="majorBidi" w:cstheme="majorBidi"/>
        </w:rPr>
        <w:t xml:space="preserve">. Most reported cases of ILVNC </w:t>
      </w:r>
      <w:r w:rsidRPr="001739BA">
        <w:rPr>
          <w:rFonts w:asciiTheme="majorBidi" w:hAnsiTheme="majorBidi" w:cstheme="majorBidi"/>
          <w:color w:val="000000"/>
        </w:rPr>
        <w:t xml:space="preserve">with </w:t>
      </w:r>
      <w:r w:rsidRPr="001739BA">
        <w:rPr>
          <w:rFonts w:asciiTheme="majorBidi" w:hAnsiTheme="majorBidi" w:cstheme="majorBidi"/>
        </w:rPr>
        <w:t>systemic thromboembolic events have other associated factors including systolic dysfunction, arrhythmias</w:t>
      </w:r>
      <w:r w:rsidR="001A303D" w:rsidRPr="001739BA">
        <w:rPr>
          <w:rFonts w:asciiTheme="majorBidi" w:hAnsiTheme="majorBidi" w:cstheme="majorBidi"/>
        </w:rPr>
        <w:t xml:space="preserve">, </w:t>
      </w:r>
      <w:proofErr w:type="gramStart"/>
      <w:r w:rsidR="001A303D" w:rsidRPr="001739BA">
        <w:rPr>
          <w:rFonts w:asciiTheme="majorBidi" w:hAnsiTheme="majorBidi" w:cstheme="majorBidi"/>
        </w:rPr>
        <w:t>c</w:t>
      </w:r>
      <w:r w:rsidRPr="001739BA">
        <w:rPr>
          <w:rFonts w:asciiTheme="majorBidi" w:hAnsiTheme="majorBidi" w:cstheme="majorBidi"/>
        </w:rPr>
        <w:t>oagulopathies</w:t>
      </w:r>
      <w:proofErr w:type="gramEnd"/>
      <w:r w:rsidR="001A303D" w:rsidRPr="001739BA">
        <w:rPr>
          <w:rFonts w:asciiTheme="majorBidi" w:hAnsiTheme="majorBidi" w:cstheme="majorBidi"/>
        </w:rPr>
        <w:t xml:space="preserve"> or connective tissue disorders</w:t>
      </w:r>
      <w:r w:rsidR="007E0A9E" w:rsidRPr="001739BA">
        <w:rPr>
          <w:rFonts w:asciiTheme="majorBidi" w:hAnsiTheme="majorBidi" w:cstheme="majorBidi"/>
        </w:rPr>
        <w:t>.</w:t>
      </w:r>
      <w:r w:rsidR="001A303D" w:rsidRPr="001739BA">
        <w:rPr>
          <w:rFonts w:asciiTheme="majorBidi" w:hAnsiTheme="majorBidi" w:cstheme="majorBidi"/>
        </w:rPr>
        <w:t xml:space="preserve"> </w:t>
      </w:r>
      <w:r w:rsidR="007E0A9E" w:rsidRPr="001739BA">
        <w:rPr>
          <w:rFonts w:asciiTheme="majorBidi" w:hAnsiTheme="majorBidi" w:cstheme="majorBidi"/>
        </w:rPr>
        <w:t xml:space="preserve">Routine </w:t>
      </w:r>
      <w:r w:rsidR="009740B7" w:rsidRPr="001739BA">
        <w:rPr>
          <w:rFonts w:asciiTheme="majorBidi" w:hAnsiTheme="majorBidi" w:cstheme="majorBidi"/>
          <w:color w:val="000000"/>
        </w:rPr>
        <w:t xml:space="preserve">anticoagulation in </w:t>
      </w:r>
      <w:r w:rsidR="006B1CBE" w:rsidRPr="001739BA">
        <w:rPr>
          <w:rFonts w:asciiTheme="majorBidi" w:hAnsiTheme="majorBidi" w:cstheme="majorBidi"/>
          <w:color w:val="000000"/>
        </w:rPr>
        <w:t>these patients</w:t>
      </w:r>
      <w:r w:rsidR="001A303D" w:rsidRPr="001739BA">
        <w:rPr>
          <w:rFonts w:asciiTheme="majorBidi" w:hAnsiTheme="majorBidi" w:cstheme="majorBidi"/>
          <w:color w:val="000000"/>
        </w:rPr>
        <w:t xml:space="preserve"> remains controversial. </w:t>
      </w:r>
      <w:r w:rsidR="007E0A9E" w:rsidRPr="001739BA">
        <w:rPr>
          <w:rFonts w:asciiTheme="majorBidi" w:hAnsiTheme="majorBidi" w:cstheme="majorBidi"/>
          <w:color w:val="000000"/>
        </w:rPr>
        <w:t xml:space="preserve">As suggested in </w:t>
      </w:r>
      <w:r w:rsidR="007E0A9E" w:rsidRPr="001739BA">
        <w:rPr>
          <w:rFonts w:asciiTheme="majorBidi" w:hAnsiTheme="majorBidi" w:cstheme="majorBidi"/>
        </w:rPr>
        <w:t xml:space="preserve">this case, </w:t>
      </w:r>
      <w:r w:rsidR="008A5F7D" w:rsidRPr="001739BA">
        <w:rPr>
          <w:rFonts w:asciiTheme="majorBidi" w:hAnsiTheme="majorBidi" w:cstheme="majorBidi"/>
        </w:rPr>
        <w:t>the development of</w:t>
      </w:r>
      <w:r w:rsidR="007E0A9E" w:rsidRPr="001739BA">
        <w:rPr>
          <w:rFonts w:asciiTheme="majorBidi" w:hAnsiTheme="majorBidi" w:cstheme="majorBidi"/>
        </w:rPr>
        <w:t xml:space="preserve"> systolic dysfunction </w:t>
      </w:r>
      <w:r w:rsidR="008A5F7D" w:rsidRPr="001739BA">
        <w:rPr>
          <w:rFonts w:asciiTheme="majorBidi" w:hAnsiTheme="majorBidi" w:cstheme="majorBidi"/>
        </w:rPr>
        <w:t xml:space="preserve">in ILVNC </w:t>
      </w:r>
      <w:r w:rsidR="007E0A9E" w:rsidRPr="001739BA">
        <w:rPr>
          <w:rFonts w:asciiTheme="majorBidi" w:hAnsiTheme="majorBidi" w:cstheme="majorBidi"/>
        </w:rPr>
        <w:t>may constitute an indication for prophylactic anticoagulation</w:t>
      </w:r>
      <w:r w:rsidR="008A5F7D" w:rsidRPr="001739BA">
        <w:rPr>
          <w:rFonts w:asciiTheme="majorBidi" w:hAnsiTheme="majorBidi" w:cstheme="majorBidi"/>
        </w:rPr>
        <w:t xml:space="preserve"> in order to prevent the devastating consequences of </w:t>
      </w:r>
      <w:proofErr w:type="spellStart"/>
      <w:r w:rsidR="008A5F7D" w:rsidRPr="001739BA">
        <w:rPr>
          <w:rFonts w:asciiTheme="majorBidi" w:hAnsiTheme="majorBidi" w:cstheme="majorBidi"/>
        </w:rPr>
        <w:t>cardioembolic</w:t>
      </w:r>
      <w:proofErr w:type="spellEnd"/>
      <w:r w:rsidR="008A5F7D" w:rsidRPr="001739BA">
        <w:rPr>
          <w:rFonts w:asciiTheme="majorBidi" w:hAnsiTheme="majorBidi" w:cstheme="majorBidi"/>
        </w:rPr>
        <w:t xml:space="preserve"> strokes</w:t>
      </w:r>
      <w:r w:rsidR="007E0A9E" w:rsidRPr="001739BA">
        <w:rPr>
          <w:rFonts w:asciiTheme="majorBidi" w:hAnsiTheme="majorBidi" w:cstheme="majorBidi"/>
        </w:rPr>
        <w:t xml:space="preserve">. </w:t>
      </w:r>
    </w:p>
    <w:p w14:paraId="6426FA52" w14:textId="77777777" w:rsidR="001739BA" w:rsidRPr="001739BA" w:rsidRDefault="001739BA">
      <w:pPr>
        <w:pStyle w:val="Normal0"/>
        <w:tabs>
          <w:tab w:val="left" w:pos="16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</w:rPr>
      </w:pPr>
    </w:p>
    <w:sectPr w:rsidR="001739BA" w:rsidRPr="001739BA" w:rsidSect="00B433B4">
      <w:headerReference w:type="default" r:id="rId15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FE283A" w14:textId="77777777" w:rsidR="003E4297" w:rsidRDefault="003E4297" w:rsidP="003E4297">
      <w:pPr>
        <w:spacing w:after="0" w:line="240" w:lineRule="auto"/>
      </w:pPr>
      <w:r>
        <w:separator/>
      </w:r>
    </w:p>
  </w:endnote>
  <w:endnote w:type="continuationSeparator" w:id="0">
    <w:p w14:paraId="186B9046" w14:textId="77777777" w:rsidR="003E4297" w:rsidRDefault="003E4297" w:rsidP="003E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41DD2" w14:textId="77777777" w:rsidR="003E4297" w:rsidRDefault="003E4297" w:rsidP="003E4297">
      <w:pPr>
        <w:spacing w:after="0" w:line="240" w:lineRule="auto"/>
      </w:pPr>
      <w:r>
        <w:separator/>
      </w:r>
    </w:p>
  </w:footnote>
  <w:footnote w:type="continuationSeparator" w:id="0">
    <w:p w14:paraId="42B075D3" w14:textId="77777777" w:rsidR="003E4297" w:rsidRDefault="003E4297" w:rsidP="003E4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FDD71" w14:textId="34743D5F" w:rsidR="003E4297" w:rsidRDefault="003E4297" w:rsidP="003E4297">
    <w:pPr>
      <w:pStyle w:val="Header"/>
    </w:pPr>
    <w:r>
      <w:t>1575, poster, cat: 34</w:t>
    </w:r>
  </w:p>
  <w:p w14:paraId="4C99766F" w14:textId="77777777" w:rsidR="003E4297" w:rsidRDefault="003E42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C47"/>
    <w:rsid w:val="00011782"/>
    <w:rsid w:val="0013277C"/>
    <w:rsid w:val="00167B36"/>
    <w:rsid w:val="001739BA"/>
    <w:rsid w:val="001A303D"/>
    <w:rsid w:val="001E193E"/>
    <w:rsid w:val="00241FE6"/>
    <w:rsid w:val="00265BD6"/>
    <w:rsid w:val="00270826"/>
    <w:rsid w:val="002E0443"/>
    <w:rsid w:val="002F34E7"/>
    <w:rsid w:val="00315625"/>
    <w:rsid w:val="0033267A"/>
    <w:rsid w:val="00366297"/>
    <w:rsid w:val="00371C09"/>
    <w:rsid w:val="003E4297"/>
    <w:rsid w:val="00416C9C"/>
    <w:rsid w:val="004329C5"/>
    <w:rsid w:val="004675B4"/>
    <w:rsid w:val="00537A7F"/>
    <w:rsid w:val="005B7BAF"/>
    <w:rsid w:val="00647CC8"/>
    <w:rsid w:val="006B1CBE"/>
    <w:rsid w:val="00701101"/>
    <w:rsid w:val="00704D2A"/>
    <w:rsid w:val="007B3FA0"/>
    <w:rsid w:val="007E0A9E"/>
    <w:rsid w:val="007F0C98"/>
    <w:rsid w:val="00842C6F"/>
    <w:rsid w:val="00877325"/>
    <w:rsid w:val="008A5F7D"/>
    <w:rsid w:val="009740B7"/>
    <w:rsid w:val="009971A7"/>
    <w:rsid w:val="009C74A7"/>
    <w:rsid w:val="00A21A8F"/>
    <w:rsid w:val="00A246B0"/>
    <w:rsid w:val="00A24BC7"/>
    <w:rsid w:val="00A83502"/>
    <w:rsid w:val="00AC0CD4"/>
    <w:rsid w:val="00B433B4"/>
    <w:rsid w:val="00B643F5"/>
    <w:rsid w:val="00B74C4C"/>
    <w:rsid w:val="00B96D92"/>
    <w:rsid w:val="00C22C47"/>
    <w:rsid w:val="00C243C9"/>
    <w:rsid w:val="00C905DA"/>
    <w:rsid w:val="00CE6949"/>
    <w:rsid w:val="00D46263"/>
    <w:rsid w:val="00ED1D12"/>
    <w:rsid w:val="00ED6A03"/>
    <w:rsid w:val="00FE5EF7"/>
    <w:rsid w:val="00FF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19DE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C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C22C4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4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B3F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3F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3F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3F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3FA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D1D1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42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297"/>
  </w:style>
  <w:style w:type="paragraph" w:styleId="Footer">
    <w:name w:val="footer"/>
    <w:basedOn w:val="Normal"/>
    <w:link w:val="FooterChar"/>
    <w:uiPriority w:val="99"/>
    <w:unhideWhenUsed/>
    <w:rsid w:val="003E42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2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C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C22C4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4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B3F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3F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3F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3F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3FA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D1D1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42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297"/>
  </w:style>
  <w:style w:type="paragraph" w:styleId="Footer">
    <w:name w:val="footer"/>
    <w:basedOn w:val="Normal"/>
    <w:link w:val="FooterChar"/>
    <w:uiPriority w:val="99"/>
    <w:unhideWhenUsed/>
    <w:rsid w:val="003E42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37695161</Template>
  <TotalTime>7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 Pelusos</dc:creator>
  <cp:lastModifiedBy>Target</cp:lastModifiedBy>
  <cp:revision>3</cp:revision>
  <cp:lastPrinted>2011-05-06T09:29:00Z</cp:lastPrinted>
  <dcterms:created xsi:type="dcterms:W3CDTF">2012-05-15T09:27:00Z</dcterms:created>
  <dcterms:modified xsi:type="dcterms:W3CDTF">2012-05-15T09:35:00Z</dcterms:modified>
</cp:coreProperties>
</file>